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644B" w:rsidRDefault="002E7EE7">
      <w:r>
        <w:rPr>
          <w:noProof/>
        </w:rPr>
        <w:drawing>
          <wp:anchor distT="0" distB="0" distL="114300" distR="114300" simplePos="0" relativeHeight="251698688" behindDoc="0" locked="0" layoutInCell="1" allowOverlap="1" wp14:anchorId="7310317D" wp14:editId="4F478D42">
            <wp:simplePos x="0" y="0"/>
            <wp:positionH relativeFrom="column">
              <wp:posOffset>3390265</wp:posOffset>
            </wp:positionH>
            <wp:positionV relativeFrom="paragraph">
              <wp:posOffset>2114550</wp:posOffset>
            </wp:positionV>
            <wp:extent cx="1994535" cy="2577094"/>
            <wp:effectExtent l="0" t="0" r="5715" b="0"/>
            <wp:wrapNone/>
            <wp:docPr id="15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8" descr="RE9990701-IMG08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693" cy="25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2784" behindDoc="0" locked="0" layoutInCell="1" allowOverlap="1" wp14:anchorId="37040ACF" wp14:editId="311F84DC">
            <wp:simplePos x="0" y="0"/>
            <wp:positionH relativeFrom="column">
              <wp:posOffset>431800</wp:posOffset>
            </wp:positionH>
            <wp:positionV relativeFrom="paragraph">
              <wp:posOffset>7229475</wp:posOffset>
            </wp:positionV>
            <wp:extent cx="2961640" cy="2221230"/>
            <wp:effectExtent l="0" t="0" r="0" b="7620"/>
            <wp:wrapNone/>
            <wp:docPr id="30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Picture 17" descr="RE9990701-IMG10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40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5200" behindDoc="0" locked="0" layoutInCell="1" allowOverlap="1" wp14:anchorId="27823442" wp14:editId="4E476874">
            <wp:simplePos x="0" y="0"/>
            <wp:positionH relativeFrom="column">
              <wp:posOffset>2582005</wp:posOffset>
            </wp:positionH>
            <wp:positionV relativeFrom="paragraph">
              <wp:posOffset>4971415</wp:posOffset>
            </wp:positionV>
            <wp:extent cx="2847975" cy="2135417"/>
            <wp:effectExtent l="0" t="0" r="0" b="0"/>
            <wp:wrapNone/>
            <wp:docPr id="31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Picture 18" descr="RE9990701-IMG0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35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0736" behindDoc="0" locked="0" layoutInCell="1" allowOverlap="1" wp14:anchorId="35839042" wp14:editId="13420188">
            <wp:simplePos x="0" y="0"/>
            <wp:positionH relativeFrom="column">
              <wp:posOffset>5302250</wp:posOffset>
            </wp:positionH>
            <wp:positionV relativeFrom="paragraph">
              <wp:posOffset>5305425</wp:posOffset>
            </wp:positionV>
            <wp:extent cx="2133600" cy="1600200"/>
            <wp:effectExtent l="0" t="0" r="0" b="0"/>
            <wp:wrapNone/>
            <wp:docPr id="30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8" descr="RE9990701-IMG08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336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992" behindDoc="0" locked="0" layoutInCell="1" allowOverlap="1" wp14:anchorId="71365BDC" wp14:editId="74A07A80">
            <wp:simplePos x="0" y="0"/>
            <wp:positionH relativeFrom="column">
              <wp:posOffset>3676650</wp:posOffset>
            </wp:positionH>
            <wp:positionV relativeFrom="paragraph">
              <wp:posOffset>7607935</wp:posOffset>
            </wp:positionV>
            <wp:extent cx="1373505" cy="1741170"/>
            <wp:effectExtent l="0" t="0" r="0" b="0"/>
            <wp:wrapNone/>
            <wp:docPr id="46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Picture 17" descr="RE9990701-IMG10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505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640" behindDoc="0" locked="0" layoutInCell="1" allowOverlap="1" wp14:anchorId="0B39F15D" wp14:editId="48ED323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568700" cy="2676525"/>
            <wp:effectExtent l="0" t="0" r="0" b="9525"/>
            <wp:wrapNone/>
            <wp:docPr id="15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8" descr="RE9990701-IMG08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3520" behindDoc="0" locked="0" layoutInCell="1" allowOverlap="1" wp14:anchorId="62D934E5" wp14:editId="1D0D76D4">
            <wp:simplePos x="0" y="0"/>
            <wp:positionH relativeFrom="column">
              <wp:posOffset>269875</wp:posOffset>
            </wp:positionH>
            <wp:positionV relativeFrom="paragraph">
              <wp:posOffset>3009900</wp:posOffset>
            </wp:positionV>
            <wp:extent cx="2845552" cy="2133600"/>
            <wp:effectExtent l="0" t="0" r="0" b="0"/>
            <wp:wrapNone/>
            <wp:docPr id="1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8" descr="RE9990701-IMG08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552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4176" behindDoc="0" locked="0" layoutInCell="1" allowOverlap="1" wp14:anchorId="77BA8DDE" wp14:editId="2B754E3E">
            <wp:simplePos x="0" y="0"/>
            <wp:positionH relativeFrom="column">
              <wp:posOffset>93663</wp:posOffset>
            </wp:positionH>
            <wp:positionV relativeFrom="paragraph">
              <wp:posOffset>5686743</wp:posOffset>
            </wp:positionV>
            <wp:extent cx="1831340" cy="1373505"/>
            <wp:effectExtent l="317" t="0" r="0" b="0"/>
            <wp:wrapNone/>
            <wp:docPr id="31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Picture 17" descr="RE9990701-IMG10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31340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68BF">
        <w:rPr>
          <w:noProof/>
        </w:rPr>
        <w:drawing>
          <wp:anchor distT="0" distB="0" distL="114300" distR="114300" simplePos="0" relativeHeight="251694592" behindDoc="0" locked="0" layoutInCell="1" allowOverlap="1" wp14:anchorId="34FC6B2B" wp14:editId="52A8304E">
            <wp:simplePos x="0" y="0"/>
            <wp:positionH relativeFrom="column">
              <wp:posOffset>5251450</wp:posOffset>
            </wp:positionH>
            <wp:positionV relativeFrom="paragraph">
              <wp:posOffset>2400300</wp:posOffset>
            </wp:positionV>
            <wp:extent cx="2133600" cy="1600200"/>
            <wp:effectExtent l="0" t="0" r="0" b="0"/>
            <wp:wrapNone/>
            <wp:docPr id="15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8" descr="RE9990701-IMG08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336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68BF">
        <w:rPr>
          <w:noProof/>
        </w:rPr>
        <w:drawing>
          <wp:anchor distT="0" distB="0" distL="114300" distR="114300" simplePos="0" relativeHeight="251670016" behindDoc="0" locked="0" layoutInCell="1" allowOverlap="1" wp14:anchorId="31006E57" wp14:editId="4D4E5BB1">
            <wp:simplePos x="0" y="0"/>
            <wp:positionH relativeFrom="column">
              <wp:posOffset>5229225</wp:posOffset>
            </wp:positionH>
            <wp:positionV relativeFrom="paragraph">
              <wp:posOffset>7804785</wp:posOffset>
            </wp:positionV>
            <wp:extent cx="2068195" cy="1550736"/>
            <wp:effectExtent l="0" t="0" r="8255" b="0"/>
            <wp:wrapNone/>
            <wp:docPr id="46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" name="Picture 18" descr="RE9990701-IMG08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195" cy="1550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68BF">
        <w:rPr>
          <w:noProof/>
        </w:rPr>
        <w:drawing>
          <wp:anchor distT="0" distB="0" distL="114300" distR="114300" simplePos="0" relativeHeight="251599360" behindDoc="0" locked="0" layoutInCell="1" allowOverlap="1" wp14:anchorId="6C3C821C" wp14:editId="1187165D">
            <wp:simplePos x="0" y="0"/>
            <wp:positionH relativeFrom="column">
              <wp:posOffset>5448300</wp:posOffset>
            </wp:positionH>
            <wp:positionV relativeFrom="paragraph">
              <wp:posOffset>580390</wp:posOffset>
            </wp:positionV>
            <wp:extent cx="1601470" cy="1200785"/>
            <wp:effectExtent l="0" t="0" r="0" b="0"/>
            <wp:wrapNone/>
            <wp:docPr id="16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Picture 18" descr="RE9990701-IMG08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70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568BF">
        <w:rPr>
          <w:noProof/>
        </w:rPr>
        <w:drawing>
          <wp:anchor distT="0" distB="0" distL="114300" distR="114300" simplePos="0" relativeHeight="251598336" behindDoc="0" locked="0" layoutInCell="1" allowOverlap="1" wp14:anchorId="6F306AA2" wp14:editId="68DA15E6">
            <wp:simplePos x="0" y="0"/>
            <wp:positionH relativeFrom="column">
              <wp:posOffset>3768408</wp:posOffset>
            </wp:positionH>
            <wp:positionV relativeFrom="paragraph">
              <wp:posOffset>216853</wp:posOffset>
            </wp:positionV>
            <wp:extent cx="1831340" cy="1373505"/>
            <wp:effectExtent l="317" t="0" r="0" b="0"/>
            <wp:wrapNone/>
            <wp:docPr id="16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Picture 17" descr="RE9990701-IMG10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31340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68BF">
        <w:rPr>
          <w:noProof/>
        </w:rPr>
        <w:drawing>
          <wp:anchor distT="0" distB="0" distL="114300" distR="114300" simplePos="0" relativeHeight="251562496" behindDoc="0" locked="0" layoutInCell="1" allowOverlap="1" wp14:anchorId="0F807A59" wp14:editId="65D44FFC">
            <wp:simplePos x="0" y="0"/>
            <wp:positionH relativeFrom="column">
              <wp:posOffset>-29527</wp:posOffset>
            </wp:positionH>
            <wp:positionV relativeFrom="paragraph">
              <wp:posOffset>229234</wp:posOffset>
            </wp:positionV>
            <wp:extent cx="1831340" cy="1373505"/>
            <wp:effectExtent l="317" t="0" r="0" b="0"/>
            <wp:wrapNone/>
            <wp:docPr id="1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7" descr="RE9990701-IMG10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31340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7070226" wp14:editId="062EE195">
                <wp:simplePos x="0" y="0"/>
                <wp:positionH relativeFrom="column">
                  <wp:posOffset>5689213</wp:posOffset>
                </wp:positionH>
                <wp:positionV relativeFrom="paragraph">
                  <wp:posOffset>5410313</wp:posOffset>
                </wp:positionV>
                <wp:extent cx="1173528" cy="834063"/>
                <wp:effectExtent l="0" t="0" r="7620" b="4445"/>
                <wp:wrapNone/>
                <wp:docPr id="46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28" cy="8340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F78BA" w:rsidRDefault="004F78BA" w:rsidP="00F729C2">
                            <w:pPr>
                              <w:widowControl w:val="0"/>
                              <w:spacing w:line="280" w:lineRule="exact"/>
                              <w:rPr>
                                <w:b/>
                                <w:bCs/>
                                <w:color w:val="FFFFF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E"/>
                                <w:sz w:val="16"/>
                                <w:szCs w:val="16"/>
                              </w:rPr>
                              <w:t>Residential Homs</w:t>
                            </w:r>
                          </w:p>
                          <w:p w:rsidR="004F78BA" w:rsidRDefault="004F78BA" w:rsidP="00F729C2">
                            <w:pPr>
                              <w:widowControl w:val="0"/>
                              <w:spacing w:line="280" w:lineRule="exact"/>
                              <w:rPr>
                                <w:b/>
                                <w:bCs/>
                                <w:color w:val="FFFFF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E"/>
                                <w:sz w:val="16"/>
                                <w:szCs w:val="16"/>
                              </w:rPr>
                              <w:t xml:space="preserve">Commercial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FFFFFE"/>
                                <w:sz w:val="16"/>
                                <w:szCs w:val="16"/>
                              </w:rPr>
                              <w:t>Proerties</w:t>
                            </w:r>
                            <w:proofErr w:type="spellEnd"/>
                          </w:p>
                          <w:p w:rsidR="004F78BA" w:rsidRDefault="004F78BA" w:rsidP="00F729C2">
                            <w:pPr>
                              <w:widowControl w:val="0"/>
                              <w:spacing w:line="280" w:lineRule="exact"/>
                              <w:rPr>
                                <w:b/>
                                <w:bCs/>
                                <w:color w:val="FFFFF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E"/>
                                <w:sz w:val="16"/>
                                <w:szCs w:val="16"/>
                              </w:rPr>
                              <w:t xml:space="preserve">Investment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FFFFFE"/>
                                <w:sz w:val="16"/>
                                <w:szCs w:val="16"/>
                              </w:rPr>
                              <w:t>Reastate</w:t>
                            </w:r>
                            <w:proofErr w:type="spellEnd"/>
                          </w:p>
                          <w:p w:rsidR="004F78BA" w:rsidRDefault="004F78BA" w:rsidP="00F729C2">
                            <w:pPr>
                              <w:widowControl w:val="0"/>
                              <w:spacing w:line="280" w:lineRule="exact"/>
                              <w:rPr>
                                <w:b/>
                                <w:bCs/>
                                <w:color w:val="FFFFF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E"/>
                                <w:sz w:val="16"/>
                                <w:szCs w:val="16"/>
                              </w:rPr>
                              <w:t>Financing Specialists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070226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447.95pt;margin-top:426pt;width:92.4pt;height:65.6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" filled="f" fillcolor="#fffffe" stroked="f" strokecolor="#212120" insetpen="t">
                <v:textbox inset="2.88pt,2.88pt,2.88pt,2.88pt">
                  <w:txbxContent>
                    <w:p w:rsidR="004F78BA" w:rsidRDefault="004F78BA" w:rsidP="00F729C2">
                      <w:pPr>
                        <w:widowControl w:val="0"/>
                        <w:spacing w:line="280" w:lineRule="exact"/>
                        <w:rPr>
                          <w:b/>
                          <w:bCs/>
                          <w:color w:val="FFFFFE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FFFFFE"/>
                          <w:sz w:val="16"/>
                          <w:szCs w:val="16"/>
                        </w:rPr>
                        <w:t>Residential Homs</w:t>
                      </w:r>
                    </w:p>
                    <w:p w:rsidR="004F78BA" w:rsidRDefault="004F78BA" w:rsidP="00F729C2">
                      <w:pPr>
                        <w:widowControl w:val="0"/>
                        <w:spacing w:line="280" w:lineRule="exact"/>
                        <w:rPr>
                          <w:b/>
                          <w:bCs/>
                          <w:color w:val="FFFFFE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FFFFFE"/>
                          <w:sz w:val="16"/>
                          <w:szCs w:val="16"/>
                        </w:rPr>
                        <w:t xml:space="preserve">Commercial </w:t>
                      </w:r>
                      <w:proofErr w:type="spellStart"/>
                      <w:r>
                        <w:rPr>
                          <w:b/>
                          <w:bCs/>
                          <w:color w:val="FFFFFE"/>
                          <w:sz w:val="16"/>
                          <w:szCs w:val="16"/>
                        </w:rPr>
                        <w:t>Proerties</w:t>
                      </w:r>
                      <w:proofErr w:type="spellEnd"/>
                    </w:p>
                    <w:p w:rsidR="004F78BA" w:rsidRDefault="004F78BA" w:rsidP="00F729C2">
                      <w:pPr>
                        <w:widowControl w:val="0"/>
                        <w:spacing w:line="280" w:lineRule="exact"/>
                        <w:rPr>
                          <w:b/>
                          <w:bCs/>
                          <w:color w:val="FFFFFE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FFFFFE"/>
                          <w:sz w:val="16"/>
                          <w:szCs w:val="16"/>
                        </w:rPr>
                        <w:t xml:space="preserve">Investment </w:t>
                      </w:r>
                      <w:proofErr w:type="spellStart"/>
                      <w:r>
                        <w:rPr>
                          <w:b/>
                          <w:bCs/>
                          <w:color w:val="FFFFFE"/>
                          <w:sz w:val="16"/>
                          <w:szCs w:val="16"/>
                        </w:rPr>
                        <w:t>Reastate</w:t>
                      </w:r>
                      <w:proofErr w:type="spellEnd"/>
                    </w:p>
                    <w:p w:rsidR="004F78BA" w:rsidRDefault="004F78BA" w:rsidP="00F729C2">
                      <w:pPr>
                        <w:widowControl w:val="0"/>
                        <w:spacing w:line="280" w:lineRule="exact"/>
                        <w:rPr>
                          <w:b/>
                          <w:bCs/>
                          <w:color w:val="FFFFFE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FFFFFE"/>
                          <w:sz w:val="16"/>
                          <w:szCs w:val="16"/>
                        </w:rPr>
                        <w:t>Financing Specialists</w:t>
                      </w:r>
                    </w:p>
                  </w:txbxContent>
                </v:textbox>
              </v:shap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8A9E4D4" wp14:editId="1D6573A3">
                <wp:simplePos x="0" y="0"/>
                <wp:positionH relativeFrom="column">
                  <wp:posOffset>4060371</wp:posOffset>
                </wp:positionH>
                <wp:positionV relativeFrom="paragraph">
                  <wp:posOffset>8287925</wp:posOffset>
                </wp:positionV>
                <wp:extent cx="114305" cy="0"/>
                <wp:effectExtent l="0" t="0" r="0" b="0"/>
                <wp:wrapNone/>
                <wp:docPr id="589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AE8E5E" id="Line 6" o:spid="_x0000_s1026" style="position:absolute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7pt,652.6pt" to="328.7pt,6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C861728" wp14:editId="44E08138">
                <wp:simplePos x="0" y="0"/>
                <wp:positionH relativeFrom="column">
                  <wp:posOffset>4060371</wp:posOffset>
                </wp:positionH>
                <wp:positionV relativeFrom="paragraph">
                  <wp:posOffset>8497552</wp:posOffset>
                </wp:positionV>
                <wp:extent cx="114305" cy="0"/>
                <wp:effectExtent l="0" t="0" r="0" b="0"/>
                <wp:wrapNone/>
                <wp:docPr id="59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EEDF41" id="Line 8" o:spid="_x0000_s1026" style="position:absolute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7pt,669.1pt" to="328.7pt,66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42486634" wp14:editId="2B39CEFB">
                <wp:simplePos x="0" y="0"/>
                <wp:positionH relativeFrom="column">
                  <wp:posOffset>4060371</wp:posOffset>
                </wp:positionH>
                <wp:positionV relativeFrom="paragraph">
                  <wp:posOffset>8716708</wp:posOffset>
                </wp:positionV>
                <wp:extent cx="114305" cy="0"/>
                <wp:effectExtent l="0" t="0" r="0" b="0"/>
                <wp:wrapNone/>
                <wp:docPr id="59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085EBD" id="Line 10" o:spid="_x0000_s1026" style="position:absolute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7pt,686.35pt" to="328.7pt,68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E25610A" wp14:editId="47A88652">
                <wp:simplePos x="0" y="0"/>
                <wp:positionH relativeFrom="column">
                  <wp:posOffset>4060371</wp:posOffset>
                </wp:positionH>
                <wp:positionV relativeFrom="paragraph">
                  <wp:posOffset>8926336</wp:posOffset>
                </wp:positionV>
                <wp:extent cx="114305" cy="0"/>
                <wp:effectExtent l="0" t="0" r="0" b="0"/>
                <wp:wrapNone/>
                <wp:docPr id="59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3C4838" id="Line 12" o:spid="_x0000_s1026" style="position:absolute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7pt,702.85pt" to="328.7pt,70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7533033E" wp14:editId="55AF6B0F">
                <wp:simplePos x="0" y="0"/>
                <wp:positionH relativeFrom="column">
                  <wp:posOffset>4060371</wp:posOffset>
                </wp:positionH>
                <wp:positionV relativeFrom="paragraph">
                  <wp:posOffset>9355119</wp:posOffset>
                </wp:positionV>
                <wp:extent cx="114305" cy="0"/>
                <wp:effectExtent l="0" t="0" r="0" b="0"/>
                <wp:wrapNone/>
                <wp:docPr id="59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A9FA8C" id="Line 14" o:spid="_x0000_s1026" style="position:absolute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7pt,736.6pt" to="328.7pt,7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DAD7EF5" wp14:editId="079BA151">
                <wp:simplePos x="0" y="0"/>
                <wp:positionH relativeFrom="column">
                  <wp:posOffset>4174676</wp:posOffset>
                </wp:positionH>
                <wp:positionV relativeFrom="paragraph">
                  <wp:posOffset>8087826</wp:posOffset>
                </wp:positionV>
                <wp:extent cx="0" cy="1487719"/>
                <wp:effectExtent l="0" t="0" r="38100" b="36830"/>
                <wp:wrapNone/>
                <wp:docPr id="59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7719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7D69F9" id="Line 21" o:spid="_x0000_s1026" style="position:absolute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7pt,636.85pt" to="328.7pt,7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0D7141D6" wp14:editId="78885147">
                <wp:simplePos x="0" y="0"/>
                <wp:positionH relativeFrom="column">
                  <wp:posOffset>5432027</wp:posOffset>
                </wp:positionH>
                <wp:positionV relativeFrom="paragraph">
                  <wp:posOffset>5105400</wp:posOffset>
                </wp:positionV>
                <wp:extent cx="0" cy="2975439"/>
                <wp:effectExtent l="0" t="0" r="38100" b="34925"/>
                <wp:wrapNone/>
                <wp:docPr id="596" name="Lin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5439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BB7325" id="Line 142" o:spid="_x0000_s1026" style="position:absolute;z-index:25168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7.7pt,402pt" to="427.7pt,6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1B439A79" wp14:editId="788ACC8C">
                <wp:simplePos x="0" y="0"/>
                <wp:positionH relativeFrom="column">
                  <wp:posOffset>5432027</wp:posOffset>
                </wp:positionH>
                <wp:positionV relativeFrom="paragraph">
                  <wp:posOffset>6887233</wp:posOffset>
                </wp:positionV>
                <wp:extent cx="1717111" cy="0"/>
                <wp:effectExtent l="0" t="0" r="0" b="0"/>
                <wp:wrapNone/>
                <wp:docPr id="597" name="Lin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711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6C4F6A" id="Line 143" o:spid="_x0000_s1026" style="position:absolute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7.7pt,542.3pt" to="562.9pt,5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509292B3" wp14:editId="5408C981">
                <wp:simplePos x="0" y="0"/>
                <wp:positionH relativeFrom="column">
                  <wp:posOffset>5432027</wp:posOffset>
                </wp:positionH>
                <wp:positionV relativeFrom="paragraph">
                  <wp:posOffset>6344107</wp:posOffset>
                </wp:positionV>
                <wp:extent cx="1717111" cy="0"/>
                <wp:effectExtent l="0" t="0" r="0" b="0"/>
                <wp:wrapNone/>
                <wp:docPr id="598" name="Lin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711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0D6137" id="Line 144" o:spid="_x0000_s1026" style="position:absolute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7.7pt,499.55pt" to="562.9pt,49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22082A71" wp14:editId="2EB766DE">
                <wp:simplePos x="0" y="0"/>
                <wp:positionH relativeFrom="column">
                  <wp:posOffset>4060371</wp:posOffset>
                </wp:positionH>
                <wp:positionV relativeFrom="paragraph">
                  <wp:posOffset>8087826</wp:posOffset>
                </wp:positionV>
                <wp:extent cx="3090672" cy="0"/>
                <wp:effectExtent l="0" t="0" r="0" b="0"/>
                <wp:wrapNone/>
                <wp:docPr id="599" name="Lin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9067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F7EB70" id="Line 146" o:spid="_x0000_s1026" style="position:absolute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7pt,636.85pt" to="563.05pt,6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6993A58D" wp14:editId="20A2FB1E">
                <wp:simplePos x="0" y="0"/>
                <wp:positionH relativeFrom="column">
                  <wp:posOffset>5889246</wp:posOffset>
                </wp:positionH>
                <wp:positionV relativeFrom="paragraph">
                  <wp:posOffset>8087826</wp:posOffset>
                </wp:positionV>
                <wp:extent cx="0" cy="1487719"/>
                <wp:effectExtent l="0" t="0" r="38100" b="36830"/>
                <wp:wrapNone/>
                <wp:docPr id="600" name="Lin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7719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0B262E" id="Line 149" o:spid="_x0000_s1026" style="position:absolute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3.7pt,636.85pt" to="463.7pt,7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360B2E9" wp14:editId="5A62A983">
                <wp:simplePos x="0" y="0"/>
                <wp:positionH relativeFrom="column">
                  <wp:posOffset>174171</wp:posOffset>
                </wp:positionH>
                <wp:positionV relativeFrom="paragraph">
                  <wp:posOffset>8287925</wp:posOffset>
                </wp:positionV>
                <wp:extent cx="114305" cy="0"/>
                <wp:effectExtent l="0" t="0" r="0" b="0"/>
                <wp:wrapNone/>
                <wp:docPr id="439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2AEC25" id="Line 6" o:spid="_x0000_s1026" style="position:absolute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7pt,652.6pt" to="22.7pt,6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0C45001" wp14:editId="160DEEF8">
                <wp:simplePos x="0" y="0"/>
                <wp:positionH relativeFrom="column">
                  <wp:posOffset>174171</wp:posOffset>
                </wp:positionH>
                <wp:positionV relativeFrom="paragraph">
                  <wp:posOffset>8497552</wp:posOffset>
                </wp:positionV>
                <wp:extent cx="114305" cy="0"/>
                <wp:effectExtent l="0" t="0" r="0" b="0"/>
                <wp:wrapNone/>
                <wp:docPr id="44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C5B824" id="Line 8" o:spid="_x0000_s1026" style="position:absolute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7pt,669.1pt" to="22.7pt,66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95167A1" wp14:editId="2F95548B">
                <wp:simplePos x="0" y="0"/>
                <wp:positionH relativeFrom="column">
                  <wp:posOffset>174171</wp:posOffset>
                </wp:positionH>
                <wp:positionV relativeFrom="paragraph">
                  <wp:posOffset>8716708</wp:posOffset>
                </wp:positionV>
                <wp:extent cx="114305" cy="0"/>
                <wp:effectExtent l="0" t="0" r="0" b="0"/>
                <wp:wrapNone/>
                <wp:docPr id="44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F41D44" id="Line 10" o:spid="_x0000_s1026" style="position:absolute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7pt,686.35pt" to="22.7pt,68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710DED5" wp14:editId="0ED93808">
                <wp:simplePos x="0" y="0"/>
                <wp:positionH relativeFrom="column">
                  <wp:posOffset>174171</wp:posOffset>
                </wp:positionH>
                <wp:positionV relativeFrom="paragraph">
                  <wp:posOffset>8926336</wp:posOffset>
                </wp:positionV>
                <wp:extent cx="114305" cy="0"/>
                <wp:effectExtent l="0" t="0" r="0" b="0"/>
                <wp:wrapNone/>
                <wp:docPr id="44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DB2359" id="Line 12" o:spid="_x0000_s1026" style="position:absolute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7pt,702.85pt" to="22.7pt,70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6BDC499" wp14:editId="3E475516">
                <wp:simplePos x="0" y="0"/>
                <wp:positionH relativeFrom="column">
                  <wp:posOffset>174171</wp:posOffset>
                </wp:positionH>
                <wp:positionV relativeFrom="paragraph">
                  <wp:posOffset>9355119</wp:posOffset>
                </wp:positionV>
                <wp:extent cx="114305" cy="0"/>
                <wp:effectExtent l="0" t="0" r="0" b="0"/>
                <wp:wrapNone/>
                <wp:docPr id="44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C089D5" id="Line 14" o:spid="_x0000_s1026" style="position:absolute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7pt,736.6pt" to="22.7pt,7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6C3663B" wp14:editId="51980016">
                <wp:simplePos x="0" y="0"/>
                <wp:positionH relativeFrom="column">
                  <wp:posOffset>174171</wp:posOffset>
                </wp:positionH>
                <wp:positionV relativeFrom="paragraph">
                  <wp:posOffset>9145492</wp:posOffset>
                </wp:positionV>
                <wp:extent cx="114305" cy="0"/>
                <wp:effectExtent l="0" t="0" r="0" b="0"/>
                <wp:wrapNone/>
                <wp:docPr id="44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C0A182" id="Line 15" o:spid="_x0000_s1026" style="position:absolute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7pt,720.1pt" to="22.7pt,7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AAD0B4D" wp14:editId="4F4836B1">
                <wp:simplePos x="0" y="0"/>
                <wp:positionH relativeFrom="column">
                  <wp:posOffset>288476</wp:posOffset>
                </wp:positionH>
                <wp:positionV relativeFrom="paragraph">
                  <wp:posOffset>8087826</wp:posOffset>
                </wp:positionV>
                <wp:extent cx="0" cy="1487719"/>
                <wp:effectExtent l="0" t="0" r="38100" b="36830"/>
                <wp:wrapNone/>
                <wp:docPr id="44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7719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3AB17B" id="Line 21" o:spid="_x0000_s1026" style="position:absolute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pt,636.85pt" to="22.7pt,7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1E72B30" wp14:editId="2066F0F4">
                <wp:simplePos x="0" y="0"/>
                <wp:positionH relativeFrom="column">
                  <wp:posOffset>1545827</wp:posOffset>
                </wp:positionH>
                <wp:positionV relativeFrom="paragraph">
                  <wp:posOffset>5105400</wp:posOffset>
                </wp:positionV>
                <wp:extent cx="0" cy="2975439"/>
                <wp:effectExtent l="0" t="0" r="38100" b="34925"/>
                <wp:wrapNone/>
                <wp:docPr id="446" name="Lin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5439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F33869" id="Line 142" o:spid="_x0000_s102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7pt,402pt" to="121.7pt,6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6C8DDFA" wp14:editId="28369383">
                <wp:simplePos x="0" y="0"/>
                <wp:positionH relativeFrom="column">
                  <wp:posOffset>1545827</wp:posOffset>
                </wp:positionH>
                <wp:positionV relativeFrom="paragraph">
                  <wp:posOffset>6887233</wp:posOffset>
                </wp:positionV>
                <wp:extent cx="1717111" cy="0"/>
                <wp:effectExtent l="0" t="0" r="0" b="0"/>
                <wp:wrapNone/>
                <wp:docPr id="447" name="Lin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711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362388" id="Line 143" o:spid="_x0000_s1026" style="position:absolute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7pt,542.3pt" to="256.9pt,5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03122C0" wp14:editId="50C5DE62">
                <wp:simplePos x="0" y="0"/>
                <wp:positionH relativeFrom="column">
                  <wp:posOffset>1545827</wp:posOffset>
                </wp:positionH>
                <wp:positionV relativeFrom="paragraph">
                  <wp:posOffset>6344107</wp:posOffset>
                </wp:positionV>
                <wp:extent cx="1717111" cy="0"/>
                <wp:effectExtent l="0" t="0" r="0" b="0"/>
                <wp:wrapNone/>
                <wp:docPr id="448" name="Lin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711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46BED3" id="Line 144" o:spid="_x0000_s1026" style="position:absolute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7pt,499.55pt" to="256.9pt,49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696717A" wp14:editId="51F12E9E">
                <wp:simplePos x="0" y="0"/>
                <wp:positionH relativeFrom="column">
                  <wp:posOffset>174171</wp:posOffset>
                </wp:positionH>
                <wp:positionV relativeFrom="paragraph">
                  <wp:posOffset>8087826</wp:posOffset>
                </wp:positionV>
                <wp:extent cx="3090672" cy="0"/>
                <wp:effectExtent l="0" t="0" r="0" b="0"/>
                <wp:wrapNone/>
                <wp:docPr id="449" name="Lin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9067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1DD7CF" id="Line 146" o:spid="_x0000_s1026" style="position:absolute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7pt,636.85pt" to="257.05pt,6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DDB3E18" wp14:editId="2C963526">
                <wp:simplePos x="0" y="0"/>
                <wp:positionH relativeFrom="column">
                  <wp:posOffset>2003046</wp:posOffset>
                </wp:positionH>
                <wp:positionV relativeFrom="paragraph">
                  <wp:posOffset>8087826</wp:posOffset>
                </wp:positionV>
                <wp:extent cx="0" cy="1487719"/>
                <wp:effectExtent l="0" t="0" r="38100" b="36830"/>
                <wp:wrapNone/>
                <wp:docPr id="450" name="Lin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7719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DC0CF3" id="Line 149" o:spid="_x0000_s1026" style="position:absolute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7.7pt,636.85pt" to="157.7pt,7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7408470B" wp14:editId="4451785C">
                <wp:simplePos x="0" y="0"/>
                <wp:positionH relativeFrom="column">
                  <wp:posOffset>4060371</wp:posOffset>
                </wp:positionH>
                <wp:positionV relativeFrom="paragraph">
                  <wp:posOffset>3182525</wp:posOffset>
                </wp:positionV>
                <wp:extent cx="114305" cy="0"/>
                <wp:effectExtent l="0" t="0" r="0" b="0"/>
                <wp:wrapNone/>
                <wp:docPr id="289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638ED3" id="Line 6" o:spid="_x0000_s1026" style="position:absolute;z-index:25160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7pt,250.6pt" to="328.7pt,25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451234DB" wp14:editId="048342FC">
                <wp:simplePos x="0" y="0"/>
                <wp:positionH relativeFrom="column">
                  <wp:posOffset>4060371</wp:posOffset>
                </wp:positionH>
                <wp:positionV relativeFrom="paragraph">
                  <wp:posOffset>3392152</wp:posOffset>
                </wp:positionV>
                <wp:extent cx="114305" cy="0"/>
                <wp:effectExtent l="0" t="0" r="0" b="0"/>
                <wp:wrapNone/>
                <wp:docPr id="29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A48DD0" id="Line 8" o:spid="_x0000_s1026" style="position:absolute;z-index:25161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7pt,267.1pt" to="328.7pt,2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24D75954" wp14:editId="3AAD5DB1">
                <wp:simplePos x="0" y="0"/>
                <wp:positionH relativeFrom="column">
                  <wp:posOffset>4060371</wp:posOffset>
                </wp:positionH>
                <wp:positionV relativeFrom="paragraph">
                  <wp:posOffset>3611308</wp:posOffset>
                </wp:positionV>
                <wp:extent cx="114305" cy="0"/>
                <wp:effectExtent l="0" t="0" r="0" b="0"/>
                <wp:wrapNone/>
                <wp:docPr id="29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812615" id="Line 10" o:spid="_x0000_s1026" style="position:absolute;z-index:25161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7pt,284.35pt" to="328.7pt,28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3F62D3EA" wp14:editId="27F02638">
                <wp:simplePos x="0" y="0"/>
                <wp:positionH relativeFrom="column">
                  <wp:posOffset>4060371</wp:posOffset>
                </wp:positionH>
                <wp:positionV relativeFrom="paragraph">
                  <wp:posOffset>3820936</wp:posOffset>
                </wp:positionV>
                <wp:extent cx="114305" cy="0"/>
                <wp:effectExtent l="0" t="0" r="0" b="0"/>
                <wp:wrapNone/>
                <wp:docPr id="29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6E1D3D" id="Line 12" o:spid="_x0000_s1026" style="position:absolute;z-index:25161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7pt,300.85pt" to="328.7pt,30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3C0B7917" wp14:editId="42F700CB">
                <wp:simplePos x="0" y="0"/>
                <wp:positionH relativeFrom="column">
                  <wp:posOffset>4060371</wp:posOffset>
                </wp:positionH>
                <wp:positionV relativeFrom="paragraph">
                  <wp:posOffset>4249719</wp:posOffset>
                </wp:positionV>
                <wp:extent cx="114305" cy="0"/>
                <wp:effectExtent l="0" t="0" r="0" b="0"/>
                <wp:wrapNone/>
                <wp:docPr id="29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F5FE93" id="Line 14" o:spid="_x0000_s1026" style="position:absolute;z-index:25161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7pt,334.6pt" to="328.7pt,3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0CFC1712" wp14:editId="18E64C68">
                <wp:simplePos x="0" y="0"/>
                <wp:positionH relativeFrom="column">
                  <wp:posOffset>4060371</wp:posOffset>
                </wp:positionH>
                <wp:positionV relativeFrom="paragraph">
                  <wp:posOffset>4040092</wp:posOffset>
                </wp:positionV>
                <wp:extent cx="114305" cy="0"/>
                <wp:effectExtent l="0" t="0" r="0" b="0"/>
                <wp:wrapNone/>
                <wp:docPr id="29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0E7CF8" id="Line 15" o:spid="_x0000_s1026" style="position:absolute;z-index:25161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7pt,318.1pt" to="328.7pt,3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00023DCD" wp14:editId="560DF165">
                <wp:simplePos x="0" y="0"/>
                <wp:positionH relativeFrom="column">
                  <wp:posOffset>4174676</wp:posOffset>
                </wp:positionH>
                <wp:positionV relativeFrom="paragraph">
                  <wp:posOffset>2982426</wp:posOffset>
                </wp:positionV>
                <wp:extent cx="0" cy="1487719"/>
                <wp:effectExtent l="0" t="0" r="38100" b="36830"/>
                <wp:wrapNone/>
                <wp:docPr id="29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7719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B0E977" id="Line 21" o:spid="_x0000_s1026" style="position:absolute;z-index:25161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7pt,234.85pt" to="328.7pt,3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2A737515" wp14:editId="6FF291B2">
                <wp:simplePos x="0" y="0"/>
                <wp:positionH relativeFrom="column">
                  <wp:posOffset>5432027</wp:posOffset>
                </wp:positionH>
                <wp:positionV relativeFrom="paragraph">
                  <wp:posOffset>0</wp:posOffset>
                </wp:positionV>
                <wp:extent cx="0" cy="2975439"/>
                <wp:effectExtent l="0" t="0" r="38100" b="34925"/>
                <wp:wrapNone/>
                <wp:docPr id="296" name="Lin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5439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350198" id="Line 142" o:spid="_x0000_s1026" style="position:absolute;z-index:25161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7.7pt,0" to="427.7pt,2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0CFAF3C6" wp14:editId="47CC49FB">
                <wp:simplePos x="0" y="0"/>
                <wp:positionH relativeFrom="column">
                  <wp:posOffset>5432027</wp:posOffset>
                </wp:positionH>
                <wp:positionV relativeFrom="paragraph">
                  <wp:posOffset>1781833</wp:posOffset>
                </wp:positionV>
                <wp:extent cx="1717111" cy="0"/>
                <wp:effectExtent l="0" t="0" r="0" b="0"/>
                <wp:wrapNone/>
                <wp:docPr id="297" name="Lin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711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873E9F" id="Line 143" o:spid="_x0000_s1026" style="position:absolute;z-index:25161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7.7pt,140.3pt" to="562.9pt,1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5E8B3C6D" wp14:editId="033F06D1">
                <wp:simplePos x="0" y="0"/>
                <wp:positionH relativeFrom="column">
                  <wp:posOffset>5432027</wp:posOffset>
                </wp:positionH>
                <wp:positionV relativeFrom="paragraph">
                  <wp:posOffset>1238707</wp:posOffset>
                </wp:positionV>
                <wp:extent cx="1717111" cy="0"/>
                <wp:effectExtent l="0" t="0" r="0" b="0"/>
                <wp:wrapNone/>
                <wp:docPr id="298" name="Lin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711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7F23F5" id="Line 144" o:spid="_x0000_s1026" style="position:absolute;z-index:25161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7.7pt,97.55pt" to="562.9pt,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558B10D9" wp14:editId="23F5313B">
                <wp:simplePos x="0" y="0"/>
                <wp:positionH relativeFrom="column">
                  <wp:posOffset>4060371</wp:posOffset>
                </wp:positionH>
                <wp:positionV relativeFrom="paragraph">
                  <wp:posOffset>2982426</wp:posOffset>
                </wp:positionV>
                <wp:extent cx="3090672" cy="0"/>
                <wp:effectExtent l="0" t="0" r="0" b="0"/>
                <wp:wrapNone/>
                <wp:docPr id="299" name="Lin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9067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2AA7AA" id="Line 146" o:spid="_x0000_s1026" style="position:absolute;z-index:25161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7pt,234.85pt" to="563.05pt,2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3F5309F8" wp14:editId="106E6BD9">
                <wp:simplePos x="0" y="0"/>
                <wp:positionH relativeFrom="column">
                  <wp:posOffset>5889246</wp:posOffset>
                </wp:positionH>
                <wp:positionV relativeFrom="paragraph">
                  <wp:posOffset>2982426</wp:posOffset>
                </wp:positionV>
                <wp:extent cx="0" cy="1487719"/>
                <wp:effectExtent l="0" t="0" r="38100" b="36830"/>
                <wp:wrapNone/>
                <wp:docPr id="300" name="Lin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7719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7AD4E8" id="Line 149" o:spid="_x0000_s1026" style="position:absolute;z-index:25162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3.7pt,234.85pt" to="463.7pt,3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559424" behindDoc="0" locked="0" layoutInCell="1" allowOverlap="1" wp14:anchorId="1AF9DE98" wp14:editId="2E58666D">
                <wp:simplePos x="0" y="0"/>
                <wp:positionH relativeFrom="column">
                  <wp:posOffset>174171</wp:posOffset>
                </wp:positionH>
                <wp:positionV relativeFrom="paragraph">
                  <wp:posOffset>3820936</wp:posOffset>
                </wp:positionV>
                <wp:extent cx="114305" cy="212168"/>
                <wp:effectExtent l="0" t="0" r="0" b="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5" cy="212168"/>
                        </a:xfrm>
                        <a:prstGeom prst="rect">
                          <a:avLst/>
                        </a:prstGeom>
                        <a:solidFill>
                          <a:srgbClr val="E5DECE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B13346" id="Rectangle 11" o:spid="_x0000_s1026" style="position:absolute;margin-left:13.7pt;margin-top:300.85pt;width:9pt;height:16.7pt;z-index:25155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" fillcolor="#e5dece" stroked="f" strokecolor="#212120" insetpen="t">
                <v:shadow color="#dcd6d4"/>
                <v:textbox inset="2.88pt,2.88pt,2.88pt,2.88pt"/>
              </v:rect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573760" behindDoc="0" locked="0" layoutInCell="1" allowOverlap="1" wp14:anchorId="3E614E75" wp14:editId="6C98C6D7">
                <wp:simplePos x="0" y="0"/>
                <wp:positionH relativeFrom="column">
                  <wp:posOffset>174171</wp:posOffset>
                </wp:positionH>
                <wp:positionV relativeFrom="paragraph">
                  <wp:posOffset>3182525</wp:posOffset>
                </wp:positionV>
                <wp:extent cx="114305" cy="0"/>
                <wp:effectExtent l="0" t="0" r="0" b="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E40F8C" id="Line 6" o:spid="_x0000_s1026" style="position:absolute;z-index:25157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7pt,250.6pt" to="22.7pt,25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574784" behindDoc="0" locked="0" layoutInCell="1" allowOverlap="1" wp14:anchorId="240353AA" wp14:editId="3C1114B3">
                <wp:simplePos x="0" y="0"/>
                <wp:positionH relativeFrom="column">
                  <wp:posOffset>174171</wp:posOffset>
                </wp:positionH>
                <wp:positionV relativeFrom="paragraph">
                  <wp:posOffset>3392152</wp:posOffset>
                </wp:positionV>
                <wp:extent cx="114305" cy="0"/>
                <wp:effectExtent l="0" t="0" r="0" b="0"/>
                <wp:wrapNone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CA7CDB" id="Line 8" o:spid="_x0000_s1026" style="position:absolute;z-index:25157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7pt,267.1pt" to="22.7pt,2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19CCBD07" wp14:editId="7653F4C2">
                <wp:simplePos x="0" y="0"/>
                <wp:positionH relativeFrom="column">
                  <wp:posOffset>174171</wp:posOffset>
                </wp:positionH>
                <wp:positionV relativeFrom="paragraph">
                  <wp:posOffset>3611308</wp:posOffset>
                </wp:positionV>
                <wp:extent cx="114305" cy="0"/>
                <wp:effectExtent l="0" t="0" r="0" b="0"/>
                <wp:wrapNone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A46A0D" id="Line 10" o:spid="_x0000_s1026" style="position:absolute;z-index:25157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7pt,284.35pt" to="22.7pt,28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 wp14:anchorId="2BFF5F46" wp14:editId="0DE1BF99">
                <wp:simplePos x="0" y="0"/>
                <wp:positionH relativeFrom="column">
                  <wp:posOffset>174171</wp:posOffset>
                </wp:positionH>
                <wp:positionV relativeFrom="paragraph">
                  <wp:posOffset>3820936</wp:posOffset>
                </wp:positionV>
                <wp:extent cx="114305" cy="0"/>
                <wp:effectExtent l="0" t="0" r="0" b="0"/>
                <wp:wrapNone/>
                <wp:docPr id="1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10F7E9" id="Line 12" o:spid="_x0000_s1026" style="position:absolute;z-index:25157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7pt,300.85pt" to="22.7pt,30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577856" behindDoc="0" locked="0" layoutInCell="1" allowOverlap="1" wp14:anchorId="4F08F218" wp14:editId="288013A5">
                <wp:simplePos x="0" y="0"/>
                <wp:positionH relativeFrom="column">
                  <wp:posOffset>174171</wp:posOffset>
                </wp:positionH>
                <wp:positionV relativeFrom="paragraph">
                  <wp:posOffset>4249719</wp:posOffset>
                </wp:positionV>
                <wp:extent cx="114305" cy="0"/>
                <wp:effectExtent l="0" t="0" r="0" b="0"/>
                <wp:wrapNone/>
                <wp:docPr id="1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EC955B" id="Line 14" o:spid="_x0000_s1026" style="position:absolute;z-index:25157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7pt,334.6pt" to="22.7pt,3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4B211EB3" wp14:editId="547E6A38">
                <wp:simplePos x="0" y="0"/>
                <wp:positionH relativeFrom="column">
                  <wp:posOffset>174171</wp:posOffset>
                </wp:positionH>
                <wp:positionV relativeFrom="paragraph">
                  <wp:posOffset>4040092</wp:posOffset>
                </wp:positionV>
                <wp:extent cx="114305" cy="0"/>
                <wp:effectExtent l="0" t="0" r="0" b="0"/>
                <wp:wrapNone/>
                <wp:docPr id="1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B5FB20" id="Line 15" o:spid="_x0000_s1026" style="position:absolute;z-index:25157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7pt,318.1pt" to="22.7pt,3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3D463F07" wp14:editId="10BDD8EA">
                <wp:simplePos x="0" y="0"/>
                <wp:positionH relativeFrom="column">
                  <wp:posOffset>288476</wp:posOffset>
                </wp:positionH>
                <wp:positionV relativeFrom="paragraph">
                  <wp:posOffset>2982426</wp:posOffset>
                </wp:positionV>
                <wp:extent cx="0" cy="1487719"/>
                <wp:effectExtent l="0" t="0" r="38100" b="36830"/>
                <wp:wrapNone/>
                <wp:docPr id="20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7719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4E7AA2" id="Line 21" o:spid="_x0000_s1026" style="position:absolute;z-index:25157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pt,234.85pt" to="22.7pt,3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180AD0A5" wp14:editId="5E373211">
                <wp:simplePos x="0" y="0"/>
                <wp:positionH relativeFrom="column">
                  <wp:posOffset>1545827</wp:posOffset>
                </wp:positionH>
                <wp:positionV relativeFrom="paragraph">
                  <wp:posOffset>0</wp:posOffset>
                </wp:positionV>
                <wp:extent cx="0" cy="2975439"/>
                <wp:effectExtent l="0" t="0" r="38100" b="34925"/>
                <wp:wrapNone/>
                <wp:docPr id="141" name="Lin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5439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93E930" id="Line 142" o:spid="_x0000_s1026" style="position:absolute;z-index:25158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7pt,0" to="121.7pt,2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6563FDC1" wp14:editId="0688A4B3">
                <wp:simplePos x="0" y="0"/>
                <wp:positionH relativeFrom="column">
                  <wp:posOffset>1545827</wp:posOffset>
                </wp:positionH>
                <wp:positionV relativeFrom="paragraph">
                  <wp:posOffset>1781833</wp:posOffset>
                </wp:positionV>
                <wp:extent cx="1717111" cy="0"/>
                <wp:effectExtent l="0" t="0" r="0" b="0"/>
                <wp:wrapNone/>
                <wp:docPr id="142" name="Lin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711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0A53C3" id="Line 143" o:spid="_x0000_s1026" style="position:absolute;z-index:25158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7pt,140.3pt" to="256.9pt,1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 wp14:anchorId="1D1F44EB" wp14:editId="4323176E">
                <wp:simplePos x="0" y="0"/>
                <wp:positionH relativeFrom="column">
                  <wp:posOffset>1545827</wp:posOffset>
                </wp:positionH>
                <wp:positionV relativeFrom="paragraph">
                  <wp:posOffset>1238707</wp:posOffset>
                </wp:positionV>
                <wp:extent cx="1717111" cy="0"/>
                <wp:effectExtent l="0" t="0" r="0" b="0"/>
                <wp:wrapNone/>
                <wp:docPr id="143" name="Lin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711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D904FF" id="Line 144" o:spid="_x0000_s1026" style="position:absolute;z-index:25158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7pt,97.55pt" to="256.9pt,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" strokecolor="#fffffe" strokeweight="1pt">
                <v:shadow color="#dcd6d4"/>
              </v:line>
            </w:pict>
          </mc:Fallback>
        </mc:AlternateContent>
      </w:r>
      <w:r w:rsidR="00495BCB">
        <w:rPr>
          <w:noProof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567BA456" wp14:editId="3446BDD7">
                <wp:simplePos x="0" y="0"/>
                <wp:positionH relativeFrom="column">
                  <wp:posOffset>174171</wp:posOffset>
                </wp:positionH>
                <wp:positionV relativeFrom="paragraph">
                  <wp:posOffset>2982426</wp:posOffset>
                </wp:positionV>
                <wp:extent cx="3090672" cy="0"/>
                <wp:effectExtent l="0" t="0" r="0" b="0"/>
                <wp:wrapNone/>
                <wp:docPr id="145" name="Lin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9067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B28B9E" id="Line 146" o:spid="_x0000_s1026" style="position:absolute;z-index:25158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7pt,234.85pt" to="257.05pt,2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" strokecolor="#fffffe" strokeweight="1pt">
                <v:shadow color="#dcd6d4"/>
              </v:line>
            </w:pict>
          </mc:Fallback>
        </mc:AlternateContent>
      </w:r>
      <w:r w:rsidR="00E568BF">
        <w:rPr>
          <w:noProof/>
        </w:rPr>
        <w:t>K</w:t>
      </w:r>
      <w:bookmarkStart w:id="0" w:name="_GoBack"/>
      <w:bookmarkEnd w:id="0"/>
    </w:p>
    <w:sectPr w:rsidR="004E644B" w:rsidSect="00495BCB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34A4" w:rsidRDefault="00BE34A4" w:rsidP="00D450B1">
      <w:r>
        <w:separator/>
      </w:r>
    </w:p>
  </w:endnote>
  <w:endnote w:type="continuationSeparator" w:id="0">
    <w:p w:rsidR="00BE34A4" w:rsidRDefault="00BE34A4" w:rsidP="00D45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34A4" w:rsidRDefault="00BE34A4" w:rsidP="00D450B1">
      <w:r>
        <w:separator/>
      </w:r>
    </w:p>
  </w:footnote>
  <w:footnote w:type="continuationSeparator" w:id="0">
    <w:p w:rsidR="00BE34A4" w:rsidRDefault="00BE34A4" w:rsidP="00D45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8BF"/>
    <w:rsid w:val="00133D5D"/>
    <w:rsid w:val="001B77FE"/>
    <w:rsid w:val="002E7EE7"/>
    <w:rsid w:val="00495BCB"/>
    <w:rsid w:val="004E644B"/>
    <w:rsid w:val="004F78BA"/>
    <w:rsid w:val="00611905"/>
    <w:rsid w:val="007A6C3D"/>
    <w:rsid w:val="007B46E6"/>
    <w:rsid w:val="00BE34A4"/>
    <w:rsid w:val="00D450B1"/>
    <w:rsid w:val="00E563CA"/>
    <w:rsid w:val="00E568BF"/>
    <w:rsid w:val="00F729C2"/>
    <w:rsid w:val="00FC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C8786A"/>
  <w15:chartTrackingRefBased/>
  <w15:docId w15:val="{4E58ECFA-69EC-4639-AED3-BC70BEEC3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9C2"/>
    <w:rPr>
      <w:rFonts w:ascii="Times New Roman" w:eastAsia="Times New Roman" w:hAnsi="Times New Roman"/>
      <w:color w:val="21212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0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0B1"/>
    <w:rPr>
      <w:rFonts w:ascii="Times New Roman" w:eastAsia="Times New Roman" w:hAnsi="Times New Roman"/>
      <w:color w:val="212120"/>
      <w:kern w:val="28"/>
    </w:rPr>
  </w:style>
  <w:style w:type="paragraph" w:styleId="Footer">
    <w:name w:val="footer"/>
    <w:basedOn w:val="Normal"/>
    <w:link w:val="FooterChar"/>
    <w:uiPriority w:val="99"/>
    <w:unhideWhenUsed/>
    <w:rsid w:val="00D450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50B1"/>
    <w:rPr>
      <w:rFonts w:ascii="Times New Roman" w:eastAsia="Times New Roman" w:hAnsi="Times New Roman"/>
      <w:color w:val="212120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e\AppData\Roaming\Microsoft\Templates\Real%20estate%20flyer%20(quarter-page,%204%20per%20pag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Real estate flyer (quarter-page, 4 per page)</Template>
  <TotalTime>13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</dc:creator>
  <cp:keywords/>
  <dc:description/>
  <cp:lastModifiedBy>Dee Kraemer</cp:lastModifiedBy>
  <cp:revision>1</cp:revision>
  <dcterms:created xsi:type="dcterms:W3CDTF">2020-02-27T02:43:00Z</dcterms:created>
  <dcterms:modified xsi:type="dcterms:W3CDTF">2020-02-27T02:56:00Z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0x0101005F02E0EF7D44C04B9FA644DBFF45FF6A</vt:lpwstr>
  </property>
</Properties>
</file>